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C92" w:rsidRDefault="00D92C92">
      <w:pPr>
        <w:pStyle w:val="Title"/>
      </w:pPr>
      <w:bookmarkStart w:id="0" w:name="_GoBack"/>
      <w:bookmarkEnd w:id="0"/>
    </w:p>
    <w:p w:rsidR="00F34CCB" w:rsidRDefault="00207FB9">
      <w:pPr>
        <w:pStyle w:val="Title"/>
      </w:pPr>
      <w:sdt>
        <w:sdtPr>
          <w:alias w:val="Fax:"/>
          <w:tag w:val="Fax:"/>
          <w:id w:val="-1489176065"/>
          <w:placeholder>
            <w:docPart w:val="44F6AC6FFB254FA3B61D857FAB87CFF7"/>
          </w:placeholder>
          <w:temporary/>
          <w:showingPlcHdr/>
          <w15:appearance w15:val="hidden"/>
        </w:sdtPr>
        <w:sdtEndPr/>
        <w:sdtContent>
          <w:r w:rsidR="00F61213">
            <w:t>Fax</w:t>
          </w:r>
        </w:sdtContent>
      </w:sdt>
    </w:p>
    <w:tbl>
      <w:tblPr>
        <w:tblW w:w="5000" w:type="pct"/>
        <w:tblLayout w:type="fixed"/>
        <w:tblCellMar>
          <w:top w:w="115" w:type="dxa"/>
          <w:left w:w="0" w:type="dxa"/>
          <w:right w:w="0" w:type="dxa"/>
        </w:tblCellMar>
        <w:tblLook w:val="0000" w:firstRow="0" w:lastRow="0" w:firstColumn="0" w:lastColumn="0" w:noHBand="0" w:noVBand="0"/>
        <w:tblDescription w:val="First table is a layout table for the following information: To, from, recipient fax, sender fax, recipient phone, sender phone, subject, and date. Second table is a layout table for comments"/>
      </w:tblPr>
      <w:tblGrid>
        <w:gridCol w:w="1389"/>
        <w:gridCol w:w="3621"/>
        <w:gridCol w:w="1392"/>
        <w:gridCol w:w="3678"/>
      </w:tblGrid>
      <w:tr w:rsidR="0055581D" w:rsidTr="00EA5AB9">
        <w:trPr>
          <w:trHeight w:val="360"/>
        </w:trPr>
        <w:tc>
          <w:tcPr>
            <w:tcW w:w="1388" w:type="dxa"/>
            <w:tcBorders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alias w:val="To:"/>
                <w:tag w:val="To:"/>
                <w:id w:val="2023663846"/>
                <w:placeholder>
                  <w:docPart w:val="381A829593724B5F966ADF88A4016EB5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TO</w:t>
                </w:r>
              </w:sdtContent>
            </w:sdt>
            <w:r w:rsidR="0055581D">
              <w:t>:</w:t>
            </w:r>
          </w:p>
        </w:tc>
        <w:sdt>
          <w:sdtPr>
            <w:alias w:val="Enter recipient name:"/>
            <w:tag w:val="Enter recipient name:"/>
            <w:id w:val="-27416181"/>
            <w:placeholder>
              <w:docPart w:val="1D5A11BCA2BF4BB0A5DBBD5C17EB5A40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17" w:type="dxa"/>
                <w:tcBorders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Recipient name</w:t>
                </w:r>
              </w:p>
            </w:tc>
          </w:sdtContent>
        </w:sdt>
        <w:tc>
          <w:tcPr>
            <w:tcW w:w="1391" w:type="dxa"/>
            <w:tcBorders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rPr>
                  <w:rFonts w:hint="eastAsia"/>
                </w:rPr>
                <w:alias w:val="From:"/>
                <w:tag w:val="From:"/>
                <w:id w:val="1522047228"/>
                <w:placeholder>
                  <w:docPart w:val="F30600C6AE1C41689CCD2A7EE9976B20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from</w:t>
                </w:r>
              </w:sdtContent>
            </w:sdt>
            <w:r w:rsidR="0055581D">
              <w:t>:</w:t>
            </w:r>
          </w:p>
        </w:tc>
        <w:sdt>
          <w:sdtPr>
            <w:alias w:val="Enter sender name:"/>
            <w:tag w:val="Enter sender name:"/>
            <w:id w:val="-1650436169"/>
            <w:placeholder>
              <w:docPart w:val="5E8B728111F74DEE93A482653B209570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74" w:type="dxa"/>
                <w:tcBorders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Sender name</w:t>
                </w:r>
              </w:p>
            </w:tc>
          </w:sdtContent>
        </w:sdt>
      </w:tr>
      <w:tr w:rsidR="0055581D" w:rsidTr="00EA5AB9">
        <w:trPr>
          <w:trHeight w:val="360"/>
        </w:trPr>
        <w:tc>
          <w:tcPr>
            <w:tcW w:w="138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alias w:val="Fax:"/>
                <w:tag w:val="Fax:"/>
                <w:id w:val="1527901730"/>
                <w:placeholder>
                  <w:docPart w:val="849E819FC4FA447A8E4C7A546B0AC734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fax</w:t>
                </w:r>
              </w:sdtContent>
            </w:sdt>
            <w:r w:rsidR="0055581D">
              <w:t>:</w:t>
            </w:r>
          </w:p>
        </w:tc>
        <w:sdt>
          <w:sdtPr>
            <w:alias w:val="Enter recipient fax:"/>
            <w:tag w:val="Enter recipient fax:"/>
            <w:id w:val="1323549330"/>
            <w:placeholder>
              <w:docPart w:val="1F32856EB096494798DF8CDC28BCCBA1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17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Recipient fax</w:t>
                </w:r>
              </w:p>
            </w:tc>
          </w:sdtContent>
        </w:sdt>
        <w:tc>
          <w:tcPr>
            <w:tcW w:w="139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rPr>
                  <w:rFonts w:hint="eastAsia"/>
                </w:rPr>
                <w:alias w:val="Fax:"/>
                <w:tag w:val="Fax:"/>
                <w:id w:val="601614418"/>
                <w:placeholder>
                  <w:docPart w:val="07E8582C880546E6B8AA73DBF9116BE0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fax</w:t>
                </w:r>
              </w:sdtContent>
            </w:sdt>
            <w:r w:rsidR="0055581D">
              <w:t>:</w:t>
            </w:r>
          </w:p>
        </w:tc>
        <w:sdt>
          <w:sdtPr>
            <w:alias w:val="Enter sender fax:"/>
            <w:tag w:val="Enter sender fax:"/>
            <w:id w:val="-1012533631"/>
            <w:placeholder>
              <w:docPart w:val="7045F3F7147340CBBD7F186F37E8EB27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74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Sender fax</w:t>
                </w:r>
              </w:p>
            </w:tc>
          </w:sdtContent>
        </w:sdt>
      </w:tr>
      <w:tr w:rsidR="0055581D" w:rsidTr="00EA5AB9">
        <w:trPr>
          <w:trHeight w:val="360"/>
        </w:trPr>
        <w:tc>
          <w:tcPr>
            <w:tcW w:w="1388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alias w:val="Phone:"/>
                <w:tag w:val="Phone:"/>
                <w:id w:val="-189535623"/>
                <w:placeholder>
                  <w:docPart w:val="B6FE694E50A348918B571A4399E6876E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phone</w:t>
                </w:r>
              </w:sdtContent>
            </w:sdt>
            <w:r w:rsidR="0055581D">
              <w:t>:</w:t>
            </w:r>
          </w:p>
        </w:tc>
        <w:sdt>
          <w:sdtPr>
            <w:alias w:val="Enter recipient phone:"/>
            <w:tag w:val="Enter recipient phone:"/>
            <w:id w:val="705604658"/>
            <w:placeholder>
              <w:docPart w:val="C0D1E2D215A74E3ABA45F8EC3DE5691D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17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Recipient phone</w:t>
                </w:r>
              </w:p>
            </w:tc>
          </w:sdtContent>
        </w:sdt>
        <w:tc>
          <w:tcPr>
            <w:tcW w:w="1391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rPr>
                  <w:rFonts w:hint="eastAsia"/>
                </w:rPr>
                <w:alias w:val="Phone:"/>
                <w:tag w:val="Phone:"/>
                <w:id w:val="755557337"/>
                <w:placeholder>
                  <w:docPart w:val="A44D61869916471D98188931D70795B9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phone</w:t>
                </w:r>
              </w:sdtContent>
            </w:sdt>
            <w:r w:rsidR="0055581D">
              <w:t>:</w:t>
            </w:r>
          </w:p>
        </w:tc>
        <w:sdt>
          <w:sdtPr>
            <w:alias w:val="Enter sender phone:"/>
            <w:tag w:val="Enter sender phone:"/>
            <w:id w:val="1614946758"/>
            <w:placeholder>
              <w:docPart w:val="282B3DD589E947168B398D58DDA57D2F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74" w:type="dxa"/>
                <w:tcBorders>
                  <w:top w:val="single" w:sz="2" w:space="0" w:color="auto"/>
                  <w:bottom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Sender phone</w:t>
                </w:r>
              </w:p>
            </w:tc>
          </w:sdtContent>
        </w:sdt>
      </w:tr>
      <w:tr w:rsidR="0055581D" w:rsidTr="00EA5AB9">
        <w:trPr>
          <w:trHeight w:val="360"/>
        </w:trPr>
        <w:tc>
          <w:tcPr>
            <w:tcW w:w="1388" w:type="dxa"/>
            <w:tcBorders>
              <w:top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rPr>
                  <w:rFonts w:hint="eastAsia"/>
                </w:rPr>
                <w:alias w:val="Subject:"/>
                <w:tag w:val="Subject:"/>
                <w:id w:val="-1157764306"/>
                <w:placeholder>
                  <w:docPart w:val="6AEF6A451EBD4F4FA1C2E4AA924D31A4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subject</w:t>
                </w:r>
              </w:sdtContent>
            </w:sdt>
            <w:r w:rsidR="0055581D">
              <w:t>:</w:t>
            </w:r>
          </w:p>
        </w:tc>
        <w:sdt>
          <w:sdtPr>
            <w:alias w:val="Enter subject:"/>
            <w:tag w:val="Enter subject:"/>
            <w:id w:val="-159770101"/>
            <w:placeholder>
              <w:docPart w:val="4A2D77096D114DAAA7D03A324AF5580F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17" w:type="dxa"/>
                <w:tcBorders>
                  <w:top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Enter subject here</w:t>
                </w:r>
              </w:p>
            </w:tc>
          </w:sdtContent>
        </w:sdt>
        <w:tc>
          <w:tcPr>
            <w:tcW w:w="1391" w:type="dxa"/>
            <w:tcBorders>
              <w:top w:val="single" w:sz="2" w:space="0" w:color="auto"/>
            </w:tcBorders>
            <w:shd w:val="clear" w:color="auto" w:fill="auto"/>
          </w:tcPr>
          <w:p w:rsidR="0055581D" w:rsidRDefault="00207FB9" w:rsidP="00EA5AB9">
            <w:pPr>
              <w:pStyle w:val="Heading1"/>
            </w:pPr>
            <w:sdt>
              <w:sdtPr>
                <w:alias w:val="Date:"/>
                <w:tag w:val="Date:"/>
                <w:id w:val="1753166579"/>
                <w:placeholder>
                  <w:docPart w:val="5F76EEE83CC140978DFAE5AFBDED4950"/>
                </w:placeholder>
                <w:temporary/>
                <w:showingPlcHdr/>
                <w15:appearance w15:val="hidden"/>
              </w:sdtPr>
              <w:sdtEndPr/>
              <w:sdtContent>
                <w:r w:rsidR="0055581D">
                  <w:t>date</w:t>
                </w:r>
              </w:sdtContent>
            </w:sdt>
            <w:r w:rsidR="0055581D">
              <w:t>:</w:t>
            </w:r>
          </w:p>
        </w:tc>
        <w:sdt>
          <w:sdtPr>
            <w:alias w:val="Enter date:"/>
            <w:tag w:val="Enter date:"/>
            <w:id w:val="1490131365"/>
            <w:placeholder>
              <w:docPart w:val="D5F909418A3543F0B469644F16828E7D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74" w:type="dxa"/>
                <w:tcBorders>
                  <w:top w:val="single" w:sz="2" w:space="0" w:color="auto"/>
                </w:tcBorders>
                <w:shd w:val="clear" w:color="auto" w:fill="auto"/>
              </w:tcPr>
              <w:p w:rsidR="0055581D" w:rsidRDefault="0055581D" w:rsidP="00EA5AB9">
                <w:r>
                  <w:t>Date</w:t>
                </w:r>
              </w:p>
            </w:tc>
          </w:sdtContent>
        </w:sdt>
      </w:tr>
    </w:tbl>
    <w:tbl>
      <w:tblPr>
        <w:tblStyle w:val="GridTable1Light-Accent6"/>
        <w:tblW w:w="0" w:type="auto"/>
        <w:tblBorders>
          <w:top w:val="single" w:sz="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115" w:type="dxa"/>
          <w:left w:w="0" w:type="dxa"/>
          <w:right w:w="0" w:type="dxa"/>
        </w:tblCellMar>
        <w:tblLook w:val="0000" w:firstRow="0" w:lastRow="0" w:firstColumn="0" w:lastColumn="0" w:noHBand="0" w:noVBand="0"/>
        <w:tblDescription w:val="First table is a layout table for the following information: To, from, recipient fax, sender fax, recipient phone, sender phone, subject, and date. Second table is a layout table for comments"/>
      </w:tblPr>
      <w:tblGrid>
        <w:gridCol w:w="1389"/>
        <w:gridCol w:w="8681"/>
      </w:tblGrid>
      <w:tr w:rsidR="0055581D" w:rsidTr="0055581D">
        <w:trPr>
          <w:trHeight w:val="317"/>
        </w:trPr>
        <w:tc>
          <w:tcPr>
            <w:tcW w:w="1389" w:type="dxa"/>
          </w:tcPr>
          <w:p w:rsidR="0055581D" w:rsidRDefault="00207FB9" w:rsidP="00EA5AB9">
            <w:pPr>
              <w:pStyle w:val="Heading1"/>
              <w:outlineLvl w:val="0"/>
            </w:pPr>
            <w:sdt>
              <w:sdtPr>
                <w:alias w:val="Comments:"/>
                <w:tag w:val="Comments:"/>
                <w:id w:val="-1952690856"/>
                <w:placeholder>
                  <w:docPart w:val="AD85552516FD443EAE7CE06B76108A4E"/>
                </w:placeholder>
                <w:showingPlcHdr/>
                <w15:appearance w15:val="hidden"/>
              </w:sdtPr>
              <w:sdtEndPr/>
              <w:sdtContent>
                <w:r w:rsidR="0055581D">
                  <w:t>comments</w:t>
                </w:r>
              </w:sdtContent>
            </w:sdt>
            <w:r w:rsidR="0055581D">
              <w:t>:</w:t>
            </w:r>
          </w:p>
        </w:tc>
        <w:tc>
          <w:tcPr>
            <w:tcW w:w="8681" w:type="dxa"/>
          </w:tcPr>
          <w:sdt>
            <w:sdtPr>
              <w:alias w:val="Enter comments:"/>
              <w:tag w:val="Enter comments:"/>
              <w:id w:val="1797801974"/>
              <w:placeholder>
                <w:docPart w:val="A35314CD65834CBD823E765ADCACE080"/>
              </w:placeholder>
              <w:temporary/>
              <w:showingPlcHdr/>
              <w15:appearance w15:val="hidden"/>
            </w:sdtPr>
            <w:sdtEndPr/>
            <w:sdtContent>
              <w:p w:rsidR="0055581D" w:rsidRDefault="0055581D" w:rsidP="00EA5AB9">
                <w:r>
                  <w:t>To get started right away, just tap any placeholder text (such as this) and start typing to replace it with your own.</w:t>
                </w:r>
              </w:p>
            </w:sdtContent>
          </w:sdt>
        </w:tc>
      </w:tr>
    </w:tbl>
    <w:p w:rsidR="00F61213" w:rsidRDefault="00F61213" w:rsidP="00F61213"/>
    <w:sectPr w:rsidR="00F61213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7FB9" w:rsidRDefault="00207FB9" w:rsidP="009D0EA8">
      <w:pPr>
        <w:spacing w:after="0" w:line="240" w:lineRule="auto"/>
      </w:pPr>
      <w:r>
        <w:separator/>
      </w:r>
    </w:p>
  </w:endnote>
  <w:endnote w:type="continuationSeparator" w:id="0">
    <w:p w:rsidR="00207FB9" w:rsidRDefault="00207FB9" w:rsidP="009D0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7FB9" w:rsidRDefault="00207FB9" w:rsidP="009D0EA8">
      <w:pPr>
        <w:spacing w:after="0" w:line="240" w:lineRule="auto"/>
      </w:pPr>
      <w:r>
        <w:separator/>
      </w:r>
    </w:p>
  </w:footnote>
  <w:footnote w:type="continuationSeparator" w:id="0">
    <w:p w:rsidR="00207FB9" w:rsidRDefault="00207FB9" w:rsidP="009D0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C92" w:rsidRPr="00276F1D" w:rsidRDefault="00D92C92">
    <w:pPr>
      <w:pStyle w:val="Header"/>
      <w:rPr>
        <w:b/>
        <w:sz w:val="26"/>
        <w:szCs w:val="26"/>
      </w:rPr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1019175</wp:posOffset>
          </wp:positionH>
          <wp:positionV relativeFrom="paragraph">
            <wp:posOffset>-190500</wp:posOffset>
          </wp:positionV>
          <wp:extent cx="1408603" cy="791933"/>
          <wp:effectExtent l="0" t="0" r="1270" b="8255"/>
          <wp:wrapNone/>
          <wp:docPr id="1" name="Picture 1" descr="Hugh Chatham hospital announces new brand identity | The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ugh Chatham hospital announces new brand identity | The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603" cy="7919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276F1D">
      <w:rPr>
        <w:sz w:val="26"/>
        <w:szCs w:val="26"/>
      </w:rPr>
      <w:tab/>
    </w:r>
    <w:r w:rsidRPr="00276F1D">
      <w:rPr>
        <w:b/>
        <w:sz w:val="26"/>
        <w:szCs w:val="26"/>
      </w:rPr>
      <w:t>Hugh Chatham Family Medicine</w:t>
    </w:r>
    <w:r w:rsidR="00276F1D" w:rsidRPr="00276F1D">
      <w:rPr>
        <w:b/>
        <w:sz w:val="26"/>
        <w:szCs w:val="26"/>
      </w:rPr>
      <w:t xml:space="preserve"> Jonesville</w:t>
    </w:r>
  </w:p>
  <w:p w:rsidR="00D92C92" w:rsidRDefault="00D92C92">
    <w:pPr>
      <w:pStyle w:val="Header"/>
    </w:pPr>
    <w:r>
      <w:tab/>
    </w:r>
    <w:r w:rsidRPr="00276F1D">
      <w:rPr>
        <w:i/>
      </w:rPr>
      <w:t xml:space="preserve">                                                                               </w:t>
    </w:r>
    <w:r>
      <w:t xml:space="preserve">546 Winston Rd </w:t>
    </w:r>
    <w:r w:rsidR="00276F1D">
      <w:rPr>
        <w:noProof/>
        <w:lang w:eastAsia="en-US"/>
      </w:rPr>
      <w:drawing>
        <wp:inline distT="0" distB="0" distL="0" distR="0">
          <wp:extent cx="114300" cy="114300"/>
          <wp:effectExtent l="0" t="0" r="0" b="0"/>
          <wp:docPr id="4" name="Picture 4" descr="Small Black Dot Clipart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mall Black Dot Clipart 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Jonesville, NC 28642</w:t>
    </w:r>
  </w:p>
  <w:p w:rsidR="00D92C92" w:rsidRDefault="00D92C92">
    <w:pPr>
      <w:pStyle w:val="Header"/>
    </w:pPr>
    <w:r>
      <w:tab/>
    </w:r>
    <w:r>
      <w:tab/>
      <w:t xml:space="preserve">Phone: 336-526-2377 </w:t>
    </w:r>
    <w:r w:rsidR="00276F1D">
      <w:rPr>
        <w:noProof/>
        <w:lang w:eastAsia="en-US"/>
      </w:rPr>
      <w:drawing>
        <wp:inline distT="0" distB="0" distL="0" distR="0">
          <wp:extent cx="114300" cy="114300"/>
          <wp:effectExtent l="0" t="0" r="0" b="0"/>
          <wp:docPr id="5" name="Picture 5" descr="Small Black Dot Clipart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Small Black Dot Clipart 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Fax: 336-526-2309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206589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468F87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C544D7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472E9D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03A271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93A722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BAC3D5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98A97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F2C39A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F9C06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C92"/>
    <w:rsid w:val="000B4BA5"/>
    <w:rsid w:val="00207FB9"/>
    <w:rsid w:val="00247775"/>
    <w:rsid w:val="00276F1D"/>
    <w:rsid w:val="0036579D"/>
    <w:rsid w:val="004044C3"/>
    <w:rsid w:val="00512D32"/>
    <w:rsid w:val="0055581D"/>
    <w:rsid w:val="005E71C5"/>
    <w:rsid w:val="0086004B"/>
    <w:rsid w:val="008A7CE9"/>
    <w:rsid w:val="00990123"/>
    <w:rsid w:val="009D0EA8"/>
    <w:rsid w:val="00D92C92"/>
    <w:rsid w:val="00F000F8"/>
    <w:rsid w:val="00F34CCB"/>
    <w:rsid w:val="00F6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25401A-0E74-43D9-85AA-58F9FF32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000000" w:themeColor="text1"/>
        <w:sz w:val="22"/>
        <w:szCs w:val="22"/>
        <w:lang w:val="en-US" w:eastAsia="ja-JP" w:bidi="ar-SA"/>
      </w:rPr>
    </w:rPrDefault>
    <w:pPrDefault>
      <w:pPr>
        <w:spacing w:after="6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0F8"/>
  </w:style>
  <w:style w:type="paragraph" w:styleId="Heading1">
    <w:name w:val="heading 1"/>
    <w:basedOn w:val="Normal"/>
    <w:link w:val="Heading1Char"/>
    <w:uiPriority w:val="9"/>
    <w:qFormat/>
    <w:pPr>
      <w:outlineLvl w:val="0"/>
    </w:pPr>
    <w:rPr>
      <w:rFonts w:asciiTheme="majorHAnsi" w:hAnsiTheme="majorHAnsi"/>
      <w:caps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i/>
      <w:color w:val="243F60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i/>
      <w:color w:val="595959" w:themeColor="text1" w:themeTint="A6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595959" w:themeColor="text1" w:themeTint="A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F000F8"/>
    <w:rPr>
      <w:b/>
      <w:bCs/>
      <w:caps w:val="0"/>
      <w:smallCaps/>
      <w:color w:val="365F91" w:themeColor="accent1" w:themeShade="BF"/>
      <w:spacing w:val="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 w:cs="Times New Roman"/>
      <w:caps/>
      <w:color w:val="000000" w:themeColor="text1"/>
      <w:sz w:val="18"/>
      <w:szCs w:val="20"/>
      <w:lang w:eastAsia="en-US"/>
    </w:rPr>
  </w:style>
  <w:style w:type="paragraph" w:styleId="Title">
    <w:name w:val="Title"/>
    <w:basedOn w:val="Normal"/>
    <w:link w:val="TitleChar"/>
    <w:uiPriority w:val="1"/>
    <w:qFormat/>
    <w:pPr>
      <w:contextualSpacing/>
    </w:pPr>
    <w:rPr>
      <w:rFonts w:asciiTheme="majorHAnsi" w:eastAsiaTheme="majorEastAsia" w:hAnsiTheme="majorHAnsi" w:cstheme="majorBidi"/>
      <w:b/>
      <w:caps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aps/>
      <w:color w:val="000000" w:themeColor="text1"/>
      <w:spacing w:val="10"/>
      <w:kern w:val="28"/>
      <w:sz w:val="96"/>
      <w:szCs w:val="56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000000" w:themeColor="text1"/>
      <w:spacing w:val="10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000000" w:themeColor="text1"/>
      <w:spacing w:val="10"/>
      <w:sz w:val="18"/>
      <w:szCs w:val="18"/>
      <w:lang w:eastAsia="en-US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spacing w:val="1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i/>
      <w:color w:val="243F60" w:themeColor="accent1" w:themeShade="7F"/>
      <w:spacing w:val="1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/>
      <w:iCs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aps/>
      <w:color w:val="595959" w:themeColor="text1" w:themeTint="A6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595959" w:themeColor="text1" w:themeTint="A6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Cs/>
      <w:color w:val="595959" w:themeColor="text1" w:themeTint="A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color w:val="595959" w:themeColor="text1" w:themeTint="A6"/>
      <w:spacing w:val="1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/>
      <w:iCs/>
      <w:color w:val="595959" w:themeColor="text1" w:themeTint="A6"/>
      <w:spacing w:val="10"/>
      <w:szCs w:val="21"/>
    </w:rPr>
  </w:style>
  <w:style w:type="character" w:styleId="PlaceholderText">
    <w:name w:val="Placeholder Text"/>
    <w:basedOn w:val="DefaultParagraphFont"/>
    <w:uiPriority w:val="99"/>
    <w:semiHidden/>
    <w:rsid w:val="00F000F8"/>
    <w:rPr>
      <w:color w:val="595959" w:themeColor="text1" w:themeTint="A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1213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1213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F61213"/>
  </w:style>
  <w:style w:type="paragraph" w:styleId="BlockText">
    <w:name w:val="Block Text"/>
    <w:basedOn w:val="Normal"/>
    <w:uiPriority w:val="99"/>
    <w:semiHidden/>
    <w:unhideWhenUsed/>
    <w:rsid w:val="00F000F8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F6121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61213"/>
  </w:style>
  <w:style w:type="paragraph" w:styleId="BodyText2">
    <w:name w:val="Body Text 2"/>
    <w:basedOn w:val="Normal"/>
    <w:link w:val="BodyText2Char"/>
    <w:uiPriority w:val="99"/>
    <w:semiHidden/>
    <w:unhideWhenUsed/>
    <w:rsid w:val="00F6121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61213"/>
  </w:style>
  <w:style w:type="paragraph" w:styleId="BodyText3">
    <w:name w:val="Body Text 3"/>
    <w:basedOn w:val="Normal"/>
    <w:link w:val="BodyText3Char"/>
    <w:uiPriority w:val="99"/>
    <w:semiHidden/>
    <w:unhideWhenUsed/>
    <w:rsid w:val="00F61213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61213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F61213"/>
    <w:pPr>
      <w:spacing w:after="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F6121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6121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6121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F61213"/>
    <w:pPr>
      <w:spacing w:after="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F6121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6121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61213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61213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61213"/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1213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F61213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F61213"/>
  </w:style>
  <w:style w:type="table" w:styleId="ColorfulGrid">
    <w:name w:val="Colorful Grid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F6121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F61213"/>
    <w:pPr>
      <w:spacing w:after="0" w:line="240" w:lineRule="auto"/>
    </w:p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F61213"/>
    <w:pPr>
      <w:spacing w:after="0" w:line="240" w:lineRule="auto"/>
    </w:p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61213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121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1213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12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1213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61213"/>
  </w:style>
  <w:style w:type="character" w:customStyle="1" w:styleId="DateChar">
    <w:name w:val="Date Char"/>
    <w:basedOn w:val="DefaultParagraphFont"/>
    <w:link w:val="Date"/>
    <w:uiPriority w:val="99"/>
    <w:semiHidden/>
    <w:rsid w:val="00F61213"/>
  </w:style>
  <w:style w:type="paragraph" w:styleId="DocumentMap">
    <w:name w:val="Document Map"/>
    <w:basedOn w:val="Normal"/>
    <w:link w:val="DocumentMapChar"/>
    <w:uiPriority w:val="99"/>
    <w:semiHidden/>
    <w:unhideWhenUsed/>
    <w:rsid w:val="00F61213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61213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F61213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F61213"/>
  </w:style>
  <w:style w:type="character" w:styleId="Emphasis">
    <w:name w:val="Emphasis"/>
    <w:basedOn w:val="DefaultParagraphFont"/>
    <w:uiPriority w:val="20"/>
    <w:semiHidden/>
    <w:unhideWhenUsed/>
    <w:qFormat/>
    <w:rsid w:val="00F61213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121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61213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61213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F61213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61213"/>
    <w:rPr>
      <w:color w:val="800080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F6121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213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213"/>
    <w:rPr>
      <w:szCs w:val="20"/>
    </w:rPr>
  </w:style>
  <w:style w:type="table" w:styleId="GridTable1Light">
    <w:name w:val="Grid Table 1 Light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F612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F6121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F612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F6121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F6121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F6121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F612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F6121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F612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F6121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F6121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F6121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F61213"/>
    <w:rPr>
      <w:color w:val="2B579A"/>
      <w:shd w:val="clear" w:color="auto" w:fill="E6E6E6"/>
    </w:rPr>
  </w:style>
  <w:style w:type="character" w:styleId="HTMLAcronym">
    <w:name w:val="HTML Acronym"/>
    <w:basedOn w:val="DefaultParagraphFont"/>
    <w:uiPriority w:val="99"/>
    <w:semiHidden/>
    <w:unhideWhenUsed/>
    <w:rsid w:val="00F61213"/>
  </w:style>
  <w:style w:type="paragraph" w:styleId="HTMLAddress">
    <w:name w:val="HTML Address"/>
    <w:basedOn w:val="Normal"/>
    <w:link w:val="HTMLAddressChar"/>
    <w:uiPriority w:val="99"/>
    <w:semiHidden/>
    <w:unhideWhenUsed/>
    <w:rsid w:val="00F61213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F6121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F61213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F61213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F61213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F61213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1213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1213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F61213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F61213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F6121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61213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F61213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F6121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F000F8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F000F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000F8"/>
    <w:rPr>
      <w:i/>
      <w:iCs/>
      <w:color w:val="365F91" w:themeColor="accent1" w:themeShade="BF"/>
    </w:rPr>
  </w:style>
  <w:style w:type="table" w:styleId="LightGrid">
    <w:name w:val="Light Grid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F6121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F612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F6121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F612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F6121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F6121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F6121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61213"/>
  </w:style>
  <w:style w:type="paragraph" w:styleId="List">
    <w:name w:val="List"/>
    <w:basedOn w:val="Normal"/>
    <w:uiPriority w:val="99"/>
    <w:semiHidden/>
    <w:unhideWhenUsed/>
    <w:rsid w:val="00F61213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F61213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F61213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F61213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F61213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F61213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F61213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F61213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F61213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61213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F61213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F61213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F61213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F61213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F61213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F61213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F61213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F6121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F61213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F61213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F6121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F6121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F612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F6121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F612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F6121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F6121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F6121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F61213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F6121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F612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F61213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F61213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F61213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F6121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61213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F61213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F6121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F61213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F6121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F6121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F6121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6121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F6121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F61213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F61213"/>
  </w:style>
  <w:style w:type="character" w:styleId="PageNumber">
    <w:name w:val="page number"/>
    <w:basedOn w:val="DefaultParagraphFont"/>
    <w:uiPriority w:val="99"/>
    <w:semiHidden/>
    <w:unhideWhenUsed/>
    <w:rsid w:val="00F61213"/>
  </w:style>
  <w:style w:type="table" w:styleId="PlainTable1">
    <w:name w:val="Plain Table 1"/>
    <w:basedOn w:val="TableNormal"/>
    <w:uiPriority w:val="41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612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F612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F61213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1213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F6121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6121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F6121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F61213"/>
  </w:style>
  <w:style w:type="paragraph" w:styleId="Signature">
    <w:name w:val="Signature"/>
    <w:basedOn w:val="Normal"/>
    <w:link w:val="SignatureChar"/>
    <w:uiPriority w:val="99"/>
    <w:semiHidden/>
    <w:unhideWhenUsed/>
    <w:rsid w:val="00F61213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F61213"/>
  </w:style>
  <w:style w:type="character" w:customStyle="1" w:styleId="SmartHyperlink">
    <w:name w:val="Smart Hyperlink"/>
    <w:basedOn w:val="DefaultParagraphFont"/>
    <w:uiPriority w:val="99"/>
    <w:semiHidden/>
    <w:unhideWhenUsed/>
    <w:rsid w:val="00F61213"/>
    <w:rPr>
      <w:u w:val="dotted"/>
    </w:rPr>
  </w:style>
  <w:style w:type="character" w:styleId="Strong">
    <w:name w:val="Strong"/>
    <w:basedOn w:val="DefaultParagraphFont"/>
    <w:uiPriority w:val="22"/>
    <w:semiHidden/>
    <w:unhideWhenUsed/>
    <w:qFormat/>
    <w:rsid w:val="00F61213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F6121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F61213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F61213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F61213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F6121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F6121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F6121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F6121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F6121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F6121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F6121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F6121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F6121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F6121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F6121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F6121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F6121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F6121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F612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F6121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F6121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F6121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F6121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F6121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F6121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F6121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F6121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F612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F6121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F6121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F6121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F61213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F61213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F6121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F6121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F6121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F6121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F6121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F61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F6121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F6121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F6121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F6121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6121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F6121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F6121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F6121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F6121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F6121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F6121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F6121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F61213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1213"/>
    <w:pPr>
      <w:keepNext/>
      <w:keepLines/>
      <w:spacing w:before="240" w:after="0"/>
      <w:outlineLvl w:val="9"/>
    </w:pPr>
    <w:rPr>
      <w:rFonts w:eastAsiaTheme="majorEastAsia" w:cstheme="majorBidi"/>
      <w:caps w:val="0"/>
      <w:color w:val="365F91" w:themeColor="accent1" w:themeShade="BF"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000F8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SOUser\AppData\Roaming\Microsoft\Templates\Fax%20cover%20sheet%20(standard%20format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4F6AC6FFB254FA3B61D857FAB87C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70309E-34F9-44DE-861A-FD1BA49CA631}"/>
      </w:docPartPr>
      <w:docPartBody>
        <w:p w:rsidR="009D358E" w:rsidRDefault="00192618">
          <w:pPr>
            <w:pStyle w:val="44F6AC6FFB254FA3B61D857FAB87CFF7"/>
          </w:pPr>
          <w:r>
            <w:t>Fax</w:t>
          </w:r>
        </w:p>
      </w:docPartBody>
    </w:docPart>
    <w:docPart>
      <w:docPartPr>
        <w:name w:val="381A829593724B5F966ADF88A4016E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F6A2E2-AD03-4B39-91D1-AA8140A90700}"/>
      </w:docPartPr>
      <w:docPartBody>
        <w:p w:rsidR="009D358E" w:rsidRDefault="00192618">
          <w:pPr>
            <w:pStyle w:val="381A829593724B5F966ADF88A4016EB5"/>
          </w:pPr>
          <w:r>
            <w:t>TO</w:t>
          </w:r>
        </w:p>
      </w:docPartBody>
    </w:docPart>
    <w:docPart>
      <w:docPartPr>
        <w:name w:val="1D5A11BCA2BF4BB0A5DBBD5C17EB5A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75E56-6989-414A-A0E5-574F28C41267}"/>
      </w:docPartPr>
      <w:docPartBody>
        <w:p w:rsidR="009D358E" w:rsidRDefault="00192618">
          <w:pPr>
            <w:pStyle w:val="1D5A11BCA2BF4BB0A5DBBD5C17EB5A40"/>
          </w:pPr>
          <w:r>
            <w:t>Recipient name</w:t>
          </w:r>
        </w:p>
      </w:docPartBody>
    </w:docPart>
    <w:docPart>
      <w:docPartPr>
        <w:name w:val="F30600C6AE1C41689CCD2A7EE9976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75544-397C-4707-A481-69D66D1A5DA5}"/>
      </w:docPartPr>
      <w:docPartBody>
        <w:p w:rsidR="009D358E" w:rsidRDefault="00192618">
          <w:pPr>
            <w:pStyle w:val="F30600C6AE1C41689CCD2A7EE9976B20"/>
          </w:pPr>
          <w:r>
            <w:t>from</w:t>
          </w:r>
        </w:p>
      </w:docPartBody>
    </w:docPart>
    <w:docPart>
      <w:docPartPr>
        <w:name w:val="5E8B728111F74DEE93A482653B2095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388C6-A43E-4C19-890E-42730DC17B41}"/>
      </w:docPartPr>
      <w:docPartBody>
        <w:p w:rsidR="009D358E" w:rsidRDefault="00192618">
          <w:pPr>
            <w:pStyle w:val="5E8B728111F74DEE93A482653B209570"/>
          </w:pPr>
          <w:r>
            <w:t>Sender name</w:t>
          </w:r>
        </w:p>
      </w:docPartBody>
    </w:docPart>
    <w:docPart>
      <w:docPartPr>
        <w:name w:val="849E819FC4FA447A8E4C7A546B0AC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9EF9D-3D50-4342-B448-0E21A1E4D106}"/>
      </w:docPartPr>
      <w:docPartBody>
        <w:p w:rsidR="009D358E" w:rsidRDefault="00192618">
          <w:pPr>
            <w:pStyle w:val="849E819FC4FA447A8E4C7A546B0AC734"/>
          </w:pPr>
          <w:r>
            <w:t>fax</w:t>
          </w:r>
        </w:p>
      </w:docPartBody>
    </w:docPart>
    <w:docPart>
      <w:docPartPr>
        <w:name w:val="1F32856EB096494798DF8CDC28BCC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ACA3E-E940-4674-9D98-EEBD13375891}"/>
      </w:docPartPr>
      <w:docPartBody>
        <w:p w:rsidR="009D358E" w:rsidRDefault="00192618">
          <w:pPr>
            <w:pStyle w:val="1F32856EB096494798DF8CDC28BCCBA1"/>
          </w:pPr>
          <w:r>
            <w:t>Recipient fax</w:t>
          </w:r>
        </w:p>
      </w:docPartBody>
    </w:docPart>
    <w:docPart>
      <w:docPartPr>
        <w:name w:val="07E8582C880546E6B8AA73DBF9116B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0D409-B624-4F40-8AA0-60EFE4F748A5}"/>
      </w:docPartPr>
      <w:docPartBody>
        <w:p w:rsidR="009D358E" w:rsidRDefault="00192618">
          <w:pPr>
            <w:pStyle w:val="07E8582C880546E6B8AA73DBF9116BE0"/>
          </w:pPr>
          <w:r>
            <w:t>fax</w:t>
          </w:r>
        </w:p>
      </w:docPartBody>
    </w:docPart>
    <w:docPart>
      <w:docPartPr>
        <w:name w:val="7045F3F7147340CBBD7F186F37E8E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4BA4A-6F8F-45B3-B76D-ACDBA5157B2B}"/>
      </w:docPartPr>
      <w:docPartBody>
        <w:p w:rsidR="009D358E" w:rsidRDefault="00192618">
          <w:pPr>
            <w:pStyle w:val="7045F3F7147340CBBD7F186F37E8EB27"/>
          </w:pPr>
          <w:r>
            <w:t>Sender fax</w:t>
          </w:r>
        </w:p>
      </w:docPartBody>
    </w:docPart>
    <w:docPart>
      <w:docPartPr>
        <w:name w:val="B6FE694E50A348918B571A4399E687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C1C12-D73F-4B0D-8719-99C9C8FE7FDF}"/>
      </w:docPartPr>
      <w:docPartBody>
        <w:p w:rsidR="009D358E" w:rsidRDefault="00192618">
          <w:pPr>
            <w:pStyle w:val="B6FE694E50A348918B571A4399E6876E"/>
          </w:pPr>
          <w:r>
            <w:t>phone</w:t>
          </w:r>
        </w:p>
      </w:docPartBody>
    </w:docPart>
    <w:docPart>
      <w:docPartPr>
        <w:name w:val="C0D1E2D215A74E3ABA45F8EC3DE569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C36A4-DB59-4CDF-B07A-9AB7A15CA405}"/>
      </w:docPartPr>
      <w:docPartBody>
        <w:p w:rsidR="009D358E" w:rsidRDefault="00192618">
          <w:pPr>
            <w:pStyle w:val="C0D1E2D215A74E3ABA45F8EC3DE5691D"/>
          </w:pPr>
          <w:r>
            <w:t>Recipient phone</w:t>
          </w:r>
        </w:p>
      </w:docPartBody>
    </w:docPart>
    <w:docPart>
      <w:docPartPr>
        <w:name w:val="A44D61869916471D98188931D7079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53A0D-F7A0-4820-889F-223368A44354}"/>
      </w:docPartPr>
      <w:docPartBody>
        <w:p w:rsidR="009D358E" w:rsidRDefault="00192618">
          <w:pPr>
            <w:pStyle w:val="A44D61869916471D98188931D70795B9"/>
          </w:pPr>
          <w:r>
            <w:t>phone</w:t>
          </w:r>
        </w:p>
      </w:docPartBody>
    </w:docPart>
    <w:docPart>
      <w:docPartPr>
        <w:name w:val="282B3DD589E947168B398D58DDA57D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C7D4C2-AD54-4EF5-BA96-2FB44B135F7B}"/>
      </w:docPartPr>
      <w:docPartBody>
        <w:p w:rsidR="009D358E" w:rsidRDefault="00192618">
          <w:pPr>
            <w:pStyle w:val="282B3DD589E947168B398D58DDA57D2F"/>
          </w:pPr>
          <w:r>
            <w:t>Sender phone</w:t>
          </w:r>
        </w:p>
      </w:docPartBody>
    </w:docPart>
    <w:docPart>
      <w:docPartPr>
        <w:name w:val="6AEF6A451EBD4F4FA1C2E4AA924D31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75D7A1-5FB0-4F70-8740-7891AADE896B}"/>
      </w:docPartPr>
      <w:docPartBody>
        <w:p w:rsidR="009D358E" w:rsidRDefault="00192618">
          <w:pPr>
            <w:pStyle w:val="6AEF6A451EBD4F4FA1C2E4AA924D31A4"/>
          </w:pPr>
          <w:r>
            <w:t>subject</w:t>
          </w:r>
        </w:p>
      </w:docPartBody>
    </w:docPart>
    <w:docPart>
      <w:docPartPr>
        <w:name w:val="4A2D77096D114DAAA7D03A324AF558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A23D9-C2E3-4CD8-AC0B-3CEB5B4A4035}"/>
      </w:docPartPr>
      <w:docPartBody>
        <w:p w:rsidR="009D358E" w:rsidRDefault="00192618">
          <w:pPr>
            <w:pStyle w:val="4A2D77096D114DAAA7D03A324AF5580F"/>
          </w:pPr>
          <w:r>
            <w:t>Enter subject here</w:t>
          </w:r>
        </w:p>
      </w:docPartBody>
    </w:docPart>
    <w:docPart>
      <w:docPartPr>
        <w:name w:val="5F76EEE83CC140978DFAE5AFBDED4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95536-F922-43BE-B0B7-B0FD20DE1E08}"/>
      </w:docPartPr>
      <w:docPartBody>
        <w:p w:rsidR="009D358E" w:rsidRDefault="00192618">
          <w:pPr>
            <w:pStyle w:val="5F76EEE83CC140978DFAE5AFBDED4950"/>
          </w:pPr>
          <w:r>
            <w:t>date</w:t>
          </w:r>
        </w:p>
      </w:docPartBody>
    </w:docPart>
    <w:docPart>
      <w:docPartPr>
        <w:name w:val="D5F909418A3543F0B469644F16828E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D72162-9847-42D0-ADEE-21B09B7F050D}"/>
      </w:docPartPr>
      <w:docPartBody>
        <w:p w:rsidR="009D358E" w:rsidRDefault="00192618">
          <w:pPr>
            <w:pStyle w:val="D5F909418A3543F0B469644F16828E7D"/>
          </w:pPr>
          <w:r>
            <w:t>Date</w:t>
          </w:r>
        </w:p>
      </w:docPartBody>
    </w:docPart>
    <w:docPart>
      <w:docPartPr>
        <w:name w:val="AD85552516FD443EAE7CE06B76108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FD5C3-492D-4F32-9B6D-32192BB2C6DA}"/>
      </w:docPartPr>
      <w:docPartBody>
        <w:p w:rsidR="009D358E" w:rsidRDefault="00192618">
          <w:pPr>
            <w:pStyle w:val="AD85552516FD443EAE7CE06B76108A4E"/>
          </w:pPr>
          <w:r>
            <w:t>comments</w:t>
          </w:r>
        </w:p>
      </w:docPartBody>
    </w:docPart>
    <w:docPart>
      <w:docPartPr>
        <w:name w:val="A35314CD65834CBD823E765ADCACE0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34DD4-D9C8-4196-942B-1FACD563C570}"/>
      </w:docPartPr>
      <w:docPartBody>
        <w:p w:rsidR="009D358E" w:rsidRDefault="00192618">
          <w:pPr>
            <w:pStyle w:val="A35314CD65834CBD823E765ADCACE080"/>
          </w:pPr>
          <w:r>
            <w:t>To get started right away, just tap any placeholder text (such as this) and start typing to replace it with your own.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618"/>
    <w:rsid w:val="00192618"/>
    <w:rsid w:val="009D358E"/>
    <w:rsid w:val="00EA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4F6AC6FFB254FA3B61D857FAB87CFF7">
    <w:name w:val="44F6AC6FFB254FA3B61D857FAB87CFF7"/>
  </w:style>
  <w:style w:type="paragraph" w:customStyle="1" w:styleId="381A829593724B5F966ADF88A4016EB5">
    <w:name w:val="381A829593724B5F966ADF88A4016EB5"/>
  </w:style>
  <w:style w:type="paragraph" w:customStyle="1" w:styleId="1D5A11BCA2BF4BB0A5DBBD5C17EB5A40">
    <w:name w:val="1D5A11BCA2BF4BB0A5DBBD5C17EB5A40"/>
  </w:style>
  <w:style w:type="paragraph" w:customStyle="1" w:styleId="F30600C6AE1C41689CCD2A7EE9976B20">
    <w:name w:val="F30600C6AE1C41689CCD2A7EE9976B20"/>
  </w:style>
  <w:style w:type="paragraph" w:customStyle="1" w:styleId="5E8B728111F74DEE93A482653B209570">
    <w:name w:val="5E8B728111F74DEE93A482653B209570"/>
  </w:style>
  <w:style w:type="paragraph" w:customStyle="1" w:styleId="849E819FC4FA447A8E4C7A546B0AC734">
    <w:name w:val="849E819FC4FA447A8E4C7A546B0AC734"/>
  </w:style>
  <w:style w:type="paragraph" w:customStyle="1" w:styleId="1F32856EB096494798DF8CDC28BCCBA1">
    <w:name w:val="1F32856EB096494798DF8CDC28BCCBA1"/>
  </w:style>
  <w:style w:type="paragraph" w:customStyle="1" w:styleId="07E8582C880546E6B8AA73DBF9116BE0">
    <w:name w:val="07E8582C880546E6B8AA73DBF9116BE0"/>
  </w:style>
  <w:style w:type="paragraph" w:customStyle="1" w:styleId="7045F3F7147340CBBD7F186F37E8EB27">
    <w:name w:val="7045F3F7147340CBBD7F186F37E8EB27"/>
  </w:style>
  <w:style w:type="paragraph" w:customStyle="1" w:styleId="B6FE694E50A348918B571A4399E6876E">
    <w:name w:val="B6FE694E50A348918B571A4399E6876E"/>
  </w:style>
  <w:style w:type="paragraph" w:customStyle="1" w:styleId="C0D1E2D215A74E3ABA45F8EC3DE5691D">
    <w:name w:val="C0D1E2D215A74E3ABA45F8EC3DE5691D"/>
  </w:style>
  <w:style w:type="paragraph" w:customStyle="1" w:styleId="A44D61869916471D98188931D70795B9">
    <w:name w:val="A44D61869916471D98188931D70795B9"/>
  </w:style>
  <w:style w:type="paragraph" w:customStyle="1" w:styleId="282B3DD589E947168B398D58DDA57D2F">
    <w:name w:val="282B3DD589E947168B398D58DDA57D2F"/>
  </w:style>
  <w:style w:type="paragraph" w:customStyle="1" w:styleId="6AEF6A451EBD4F4FA1C2E4AA924D31A4">
    <w:name w:val="6AEF6A451EBD4F4FA1C2E4AA924D31A4"/>
  </w:style>
  <w:style w:type="paragraph" w:customStyle="1" w:styleId="4A2D77096D114DAAA7D03A324AF5580F">
    <w:name w:val="4A2D77096D114DAAA7D03A324AF5580F"/>
  </w:style>
  <w:style w:type="paragraph" w:customStyle="1" w:styleId="5F76EEE83CC140978DFAE5AFBDED4950">
    <w:name w:val="5F76EEE83CC140978DFAE5AFBDED4950"/>
  </w:style>
  <w:style w:type="paragraph" w:customStyle="1" w:styleId="D5F909418A3543F0B469644F16828E7D">
    <w:name w:val="D5F909418A3543F0B469644F16828E7D"/>
  </w:style>
  <w:style w:type="paragraph" w:customStyle="1" w:styleId="AD85552516FD443EAE7CE06B76108A4E">
    <w:name w:val="AD85552516FD443EAE7CE06B76108A4E"/>
  </w:style>
  <w:style w:type="paragraph" w:customStyle="1" w:styleId="A35314CD65834CBD823E765ADCACE080">
    <w:name w:val="A35314CD65834CBD823E765ADCACE0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Fax Standard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1DB30-A63F-4B67-AF17-BFCB21198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Fax cover sheet (standard format)</Template>
  <TotalTime>1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SSO User</dc:creator>
  <cp:keywords/>
  <dc:description/>
  <cp:lastModifiedBy>Dr. Patrick Stevens</cp:lastModifiedBy>
  <cp:revision>2</cp:revision>
  <cp:lastPrinted>2023-01-31T18:35:00Z</cp:lastPrinted>
  <dcterms:created xsi:type="dcterms:W3CDTF">2023-01-31T19:59:00Z</dcterms:created>
  <dcterms:modified xsi:type="dcterms:W3CDTF">2023-01-31T19:59:00Z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